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04" w:rsidRDefault="00855404" w:rsidP="00E035D4">
      <w:pPr>
        <w:pStyle w:val="Title"/>
        <w:ind w:left="0" w:firstLine="567"/>
        <w:jc w:val="center"/>
        <w:rPr>
          <w:b/>
          <w:bCs/>
        </w:rPr>
      </w:pPr>
      <w:r w:rsidRPr="00E035D4">
        <w:rPr>
          <w:b/>
          <w:bCs/>
        </w:rPr>
        <w:t xml:space="preserve">Памятка </w:t>
      </w:r>
      <w:r>
        <w:rPr>
          <w:b/>
          <w:bCs/>
        </w:rPr>
        <w:t xml:space="preserve">учителям – </w:t>
      </w:r>
      <w:r w:rsidRPr="00E035D4">
        <w:rPr>
          <w:b/>
          <w:bCs/>
        </w:rPr>
        <w:t>пре</w:t>
      </w:r>
      <w:r>
        <w:rPr>
          <w:b/>
          <w:bCs/>
        </w:rPr>
        <w:t>дметникам</w:t>
      </w:r>
    </w:p>
    <w:p w:rsidR="00855404" w:rsidRPr="00E035D4" w:rsidRDefault="00855404" w:rsidP="00E035D4">
      <w:pPr>
        <w:pStyle w:val="Title"/>
        <w:ind w:left="0" w:firstLine="567"/>
        <w:jc w:val="center"/>
        <w:rPr>
          <w:b/>
          <w:bCs/>
        </w:rPr>
      </w:pPr>
      <w:r>
        <w:t>(Аксубаевский муниципальный район)</w:t>
      </w:r>
      <w:bookmarkStart w:id="0" w:name="_GoBack"/>
      <w:bookmarkEnd w:id="0"/>
    </w:p>
    <w:p w:rsidR="00855404" w:rsidRDefault="00855404">
      <w:pPr>
        <w:pStyle w:val="BodyText"/>
        <w:ind w:left="0"/>
        <w:rPr>
          <w:sz w:val="36"/>
          <w:szCs w:val="36"/>
        </w:rPr>
      </w:pPr>
    </w:p>
    <w:p w:rsidR="00855404" w:rsidRDefault="00855404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теоретические и практические материалы по своим предметам  на ближайшие 2 недели, в электронном виде (Word,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Exсel).</w:t>
      </w:r>
    </w:p>
    <w:p w:rsidR="00855404" w:rsidRDefault="00855404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  <w:szCs w:val="28"/>
        </w:rPr>
      </w:pPr>
      <w:r>
        <w:rPr>
          <w:sz w:val="28"/>
          <w:szCs w:val="28"/>
        </w:rPr>
        <w:t>В заданиях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указать:</w:t>
      </w:r>
    </w:p>
    <w:p w:rsidR="00855404" w:rsidRDefault="00855404" w:rsidP="00E035D4">
      <w:pPr>
        <w:pStyle w:val="BodyText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55404" w:rsidRDefault="00855404" w:rsidP="00E035D4">
      <w:pPr>
        <w:pStyle w:val="BodyText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855404" w:rsidRDefault="00855404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855404" w:rsidRDefault="00855404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  <w:bCs/>
        </w:rPr>
        <w:t>датой</w:t>
      </w:r>
      <w:r>
        <w:t xml:space="preserve">, на которую выкладывается задание.    </w:t>
      </w:r>
    </w:p>
    <w:p w:rsidR="00855404" w:rsidRPr="00E035D4" w:rsidRDefault="00855404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>
        <w:t xml:space="preserve">(ФИО </w:t>
      </w:r>
      <w:r w:rsidRPr="00E035D4">
        <w:rPr>
          <w:i/>
          <w:iCs/>
        </w:rPr>
        <w:t>учител</w:t>
      </w:r>
      <w:r>
        <w:rPr>
          <w:i/>
          <w:iCs/>
        </w:rPr>
        <w:t>я</w:t>
      </w:r>
      <w:r w:rsidRPr="00E035D4">
        <w:rPr>
          <w:i/>
          <w:iCs/>
        </w:rPr>
        <w:t xml:space="preserve"> информатики</w:t>
      </w:r>
      <w:r>
        <w:t>)</w:t>
      </w:r>
      <w:r w:rsidRPr="00E035D4">
        <w:t xml:space="preserve">, для размещения на сайте </w:t>
      </w:r>
      <w:r>
        <w:t>школы</w:t>
      </w:r>
      <w:r w:rsidRPr="00E035D4">
        <w:t>.</w:t>
      </w:r>
    </w:p>
    <w:p w:rsidR="00855404" w:rsidRDefault="00855404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  <w:szCs w:val="28"/>
        </w:rPr>
      </w:pPr>
      <w:r>
        <w:rPr>
          <w:sz w:val="28"/>
          <w:szCs w:val="28"/>
        </w:rPr>
        <w:t>Передать рабочий адрес электронной почты для приѐма работ  по предметам</w:t>
      </w:r>
    </w:p>
    <w:sectPr w:rsidR="00855404" w:rsidSect="00AC0F8F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0D6"/>
    <w:rsid w:val="003A4786"/>
    <w:rsid w:val="00855404"/>
    <w:rsid w:val="008C70D6"/>
    <w:rsid w:val="00AC0F8F"/>
    <w:rsid w:val="00B83681"/>
    <w:rsid w:val="00DF31D4"/>
    <w:rsid w:val="00E035D4"/>
    <w:rsid w:val="00E3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F8F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AC0F8F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AC0F8F"/>
    <w:pPr>
      <w:ind w:left="74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B7C3F"/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uiPriority w:val="99"/>
    <w:qFormat/>
    <w:rsid w:val="00AC0F8F"/>
    <w:pPr>
      <w:spacing w:before="64"/>
      <w:ind w:left="3405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B7C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AC0F8F"/>
    <w:pPr>
      <w:ind w:left="740" w:hanging="361"/>
    </w:pPr>
  </w:style>
  <w:style w:type="paragraph" w:customStyle="1" w:styleId="TableParagraph">
    <w:name w:val="Table Paragraph"/>
    <w:basedOn w:val="Normal"/>
    <w:uiPriority w:val="99"/>
    <w:rsid w:val="00AC0F8F"/>
  </w:style>
  <w:style w:type="paragraph" w:styleId="BalloonText">
    <w:name w:val="Balloon Text"/>
    <w:basedOn w:val="Normal"/>
    <w:link w:val="BalloonTextChar"/>
    <w:uiPriority w:val="99"/>
    <w:semiHidden/>
    <w:rsid w:val="00DF3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31D4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95</Words>
  <Characters>546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414-12</dc:creator>
  <cp:keywords/>
  <dc:description/>
  <cp:lastModifiedBy>user6</cp:lastModifiedBy>
  <cp:revision>7</cp:revision>
  <cp:lastPrinted>2020-03-21T07:57:00Z</cp:lastPrinted>
  <dcterms:created xsi:type="dcterms:W3CDTF">2020-03-21T07:46:00Z</dcterms:created>
  <dcterms:modified xsi:type="dcterms:W3CDTF">2020-03-24T08:39:00Z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